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4CC" w:rsidRPr="00C94BB6" w:rsidRDefault="00C94BB6">
      <w:pPr>
        <w:rPr>
          <w:b/>
          <w:i/>
          <w:sz w:val="32"/>
          <w:szCs w:val="32"/>
        </w:rPr>
      </w:pPr>
      <w:bookmarkStart w:id="0" w:name="_GoBack"/>
      <w:bookmarkEnd w:id="0"/>
      <w:r w:rsidRPr="00C94BB6">
        <w:rPr>
          <w:b/>
          <w:i/>
          <w:sz w:val="32"/>
          <w:szCs w:val="32"/>
        </w:rPr>
        <w:t>Arbeitshilfe für Kirchenpfleger</w:t>
      </w:r>
    </w:p>
    <w:p w:rsidR="00C94BB6" w:rsidRPr="00DB6182" w:rsidRDefault="00C94BB6">
      <w:pPr>
        <w:rPr>
          <w:b/>
        </w:rPr>
      </w:pPr>
      <w:r w:rsidRPr="00DB6182">
        <w:rPr>
          <w:b/>
        </w:rPr>
        <w:t>Aufgaben und Verantwortungsbereiche der Kirchenverwaltung</w:t>
      </w:r>
    </w:p>
    <w:p w:rsidR="00C94BB6" w:rsidRDefault="00C94BB6"/>
    <w:p w:rsidR="00C94BB6" w:rsidRDefault="00C94BB6" w:rsidP="00C94BB6">
      <w:pPr>
        <w:pStyle w:val="Listenabsatz"/>
        <w:numPr>
          <w:ilvl w:val="0"/>
          <w:numId w:val="1"/>
        </w:numPr>
      </w:pPr>
      <w:r>
        <w:t xml:space="preserve">Arbeitssicherheit aller Mitarbeiter gewährleisten: Mesner, Hausmeister, </w:t>
      </w:r>
      <w:r w:rsidR="00EE4E2D">
        <w:t>Reinigungsdienst</w:t>
      </w:r>
      <w:r>
        <w:t>, Büro, Kindergartenpersonal.</w:t>
      </w:r>
    </w:p>
    <w:p w:rsidR="00C94BB6" w:rsidRDefault="00EE4E2D" w:rsidP="00C94BB6">
      <w:pPr>
        <w:pStyle w:val="Listenabsatz"/>
        <w:numPr>
          <w:ilvl w:val="0"/>
          <w:numId w:val="1"/>
        </w:numPr>
      </w:pPr>
      <w:r>
        <w:t>Schulung/</w:t>
      </w:r>
      <w:r w:rsidR="00735ACF">
        <w:t>Einweisung in Benutzung von Arbeitsgeräten, (technischen) Hilfsmitteln, Reinigungsmitteln, Sicherheitsdatenblätter für alle vorhandenen Reinigungsmittel und Gefahrstoffe müssen vor Ort sein</w:t>
      </w:r>
      <w:r>
        <w:t>, das heißt, an den Stellen wo die Mittel eingesetzt und gelagert werden</w:t>
      </w:r>
      <w:r w:rsidR="00735ACF">
        <w:t>.</w:t>
      </w:r>
      <w:r>
        <w:t xml:space="preserve"> </w:t>
      </w:r>
    </w:p>
    <w:p w:rsidR="00735ACF" w:rsidRDefault="00735ACF" w:rsidP="00C94BB6">
      <w:pPr>
        <w:pStyle w:val="Listenabsatz"/>
        <w:numPr>
          <w:ilvl w:val="0"/>
          <w:numId w:val="1"/>
        </w:numPr>
      </w:pPr>
      <w:r>
        <w:t>Rechtlich vorgeschriebene Wartungen an technischen Anlagen durchführen lassen, z.B. Feuerlöscher</w:t>
      </w:r>
      <w:r w:rsidR="00EE4E2D">
        <w:t xml:space="preserve">, Aufzüge, Heizung, Tankanlagen, Brandmelder, </w:t>
      </w:r>
      <w:r w:rsidR="00A25D9F">
        <w:t xml:space="preserve">Blitzshutzanlagen, </w:t>
      </w:r>
      <w:r w:rsidR="00EE4E2D">
        <w:t>etc.</w:t>
      </w:r>
    </w:p>
    <w:p w:rsidR="00735ACF" w:rsidRDefault="00735ACF" w:rsidP="00C94BB6">
      <w:pPr>
        <w:pStyle w:val="Listenabsatz"/>
        <w:numPr>
          <w:ilvl w:val="0"/>
          <w:numId w:val="1"/>
        </w:numPr>
      </w:pPr>
      <w:r>
        <w:t xml:space="preserve">E-Check alle zwei bzw. vier Jahre </w:t>
      </w:r>
      <w:r w:rsidR="00EE4E2D">
        <w:t xml:space="preserve">durch Fachmann (Elektriker) </w:t>
      </w:r>
      <w:r>
        <w:t>durchführen lassen.</w:t>
      </w:r>
    </w:p>
    <w:p w:rsidR="00735ACF" w:rsidRDefault="00735ACF" w:rsidP="00C94BB6">
      <w:pPr>
        <w:pStyle w:val="Listenabsatz"/>
        <w:numPr>
          <w:ilvl w:val="0"/>
          <w:numId w:val="1"/>
        </w:numPr>
      </w:pPr>
      <w:r>
        <w:t>Bauvorschriften an allen Gebäuden einhalten. Regelmäßig</w:t>
      </w:r>
      <w:r w:rsidR="002C3D08">
        <w:t>e Kontrolle aller Einrichtungen und technischer Anlagen.</w:t>
      </w:r>
    </w:p>
    <w:p w:rsidR="00DD3A4F" w:rsidRDefault="00DD3A4F" w:rsidP="00C94BB6">
      <w:pPr>
        <w:pStyle w:val="Listenabsatz"/>
        <w:numPr>
          <w:ilvl w:val="0"/>
          <w:numId w:val="1"/>
        </w:numPr>
      </w:pPr>
      <w:r>
        <w:t>Einhaltung aller gültigen Rechtsvorschriften</w:t>
      </w:r>
    </w:p>
    <w:p w:rsidR="005B7D82" w:rsidRDefault="005B7D82" w:rsidP="00C94BB6">
      <w:pPr>
        <w:pStyle w:val="Listenabsatz"/>
        <w:numPr>
          <w:ilvl w:val="0"/>
          <w:numId w:val="1"/>
        </w:numPr>
      </w:pPr>
      <w:r>
        <w:t>regelmäßige Begehungen  in allen Gebäuden und auch der Freiflächen der Pfarrei</w:t>
      </w:r>
    </w:p>
    <w:p w:rsidR="00EE4E2D" w:rsidRDefault="00EE4E2D" w:rsidP="00C94BB6">
      <w:pPr>
        <w:pStyle w:val="Listenabsatz"/>
        <w:numPr>
          <w:ilvl w:val="0"/>
          <w:numId w:val="1"/>
        </w:numPr>
      </w:pPr>
      <w:r>
        <w:t>Ausgebildete Ersthelfer in Verwaltung, Kindergarten (Fortbildung veranlassen)</w:t>
      </w:r>
    </w:p>
    <w:p w:rsidR="00EE4E2D" w:rsidRDefault="00EE4E2D" w:rsidP="00C94BB6">
      <w:pPr>
        <w:pStyle w:val="Listenabsatz"/>
        <w:numPr>
          <w:ilvl w:val="0"/>
          <w:numId w:val="1"/>
        </w:numPr>
      </w:pPr>
      <w:r>
        <w:t xml:space="preserve">Verbandskästen </w:t>
      </w:r>
      <w:r w:rsidR="0011272B">
        <w:t xml:space="preserve">(Ergänzungsset ) </w:t>
      </w:r>
      <w:r>
        <w:t>und Feuerlöschdecken in ausreichender Zahl vorhalten.</w:t>
      </w:r>
    </w:p>
    <w:p w:rsidR="00DB6182" w:rsidRDefault="00DB6182" w:rsidP="00DB6182">
      <w:pPr>
        <w:pStyle w:val="Listenabsatz"/>
      </w:pPr>
    </w:p>
    <w:p w:rsidR="00DB6182" w:rsidRDefault="00DB6182" w:rsidP="00DB6182">
      <w:pPr>
        <w:pStyle w:val="Listenabsatz"/>
      </w:pPr>
    </w:p>
    <w:p w:rsidR="00DB6182" w:rsidRPr="00DB6182" w:rsidRDefault="00DB6182" w:rsidP="00DB6182">
      <w:pPr>
        <w:rPr>
          <w:b/>
        </w:rPr>
      </w:pPr>
      <w:r w:rsidRPr="00DB6182">
        <w:rPr>
          <w:b/>
        </w:rPr>
        <w:t>Empfehlungen</w:t>
      </w:r>
    </w:p>
    <w:p w:rsidR="00DB6182" w:rsidRDefault="00DB6182" w:rsidP="00DB6182">
      <w:pPr>
        <w:pStyle w:val="Listenabsatz"/>
      </w:pPr>
    </w:p>
    <w:p w:rsidR="00DB6182" w:rsidRDefault="00DB6182" w:rsidP="00DB6182">
      <w:pPr>
        <w:pStyle w:val="Listenabsatz"/>
        <w:numPr>
          <w:ilvl w:val="0"/>
          <w:numId w:val="2"/>
        </w:numPr>
      </w:pPr>
      <w:r>
        <w:t>Gründung von</w:t>
      </w:r>
      <w:r w:rsidR="00A64DC9">
        <w:t xml:space="preserve"> regelmäßig tagenden </w:t>
      </w:r>
      <w:r>
        <w:t xml:space="preserve"> Arbeitsgruppen, die jeweils für verschiedene Bereich zuständig sind, evtl. auch mit dem Pfarrgemeinderat ( PGR) zusammen</w:t>
      </w:r>
    </w:p>
    <w:p w:rsidR="00DB6182" w:rsidRDefault="00DB6182" w:rsidP="00DB6182">
      <w:pPr>
        <w:pStyle w:val="Listenabsatz"/>
        <w:numPr>
          <w:ilvl w:val="0"/>
          <w:numId w:val="2"/>
        </w:numPr>
      </w:pPr>
      <w:r>
        <w:t>Umweltteam kann Energieverbräuche erfassen und kontrollieren und so Schwachstellen erkennen, analysieren und verbessern.</w:t>
      </w:r>
    </w:p>
    <w:p w:rsidR="00DB6182" w:rsidRDefault="00DB6182" w:rsidP="00DB6182">
      <w:pPr>
        <w:pStyle w:val="Listenabsatz"/>
        <w:numPr>
          <w:ilvl w:val="0"/>
          <w:numId w:val="2"/>
        </w:numPr>
      </w:pPr>
      <w:r>
        <w:t>Gemeinsam mit dem PGR (Be)Nutzerverhalten erfassen, analysieren und optimieren.</w:t>
      </w:r>
    </w:p>
    <w:p w:rsidR="00DB6182" w:rsidRDefault="00DB6182" w:rsidP="00DB6182">
      <w:pPr>
        <w:pStyle w:val="Listenabsatz"/>
        <w:numPr>
          <w:ilvl w:val="0"/>
          <w:numId w:val="2"/>
        </w:numPr>
      </w:pPr>
      <w:r>
        <w:t>Größere Veranstaltungen wie Pfarrfest, Erstkommunion vom Einkauf bis zur Entsorgung der Abfälle erfassen</w:t>
      </w:r>
      <w:r w:rsidR="00DE1AA9">
        <w:t xml:space="preserve"> und analysieren</w:t>
      </w:r>
      <w:r>
        <w:t>.</w:t>
      </w:r>
    </w:p>
    <w:p w:rsidR="00A64DC9" w:rsidRDefault="00A64DC9" w:rsidP="00DB6182">
      <w:pPr>
        <w:pStyle w:val="Listenabsatz"/>
        <w:numPr>
          <w:ilvl w:val="0"/>
          <w:numId w:val="2"/>
        </w:numPr>
      </w:pPr>
      <w:r>
        <w:t>Alle Gruppierungen, Nutzer und Mitarbeiter mit in die Analyse und Optimierung mit einbeziehen.</w:t>
      </w:r>
    </w:p>
    <w:p w:rsidR="00EE4E2D" w:rsidRDefault="00EE4E2D" w:rsidP="00DB6182">
      <w:pPr>
        <w:pStyle w:val="Listenabsatz"/>
        <w:numPr>
          <w:ilvl w:val="0"/>
          <w:numId w:val="2"/>
        </w:numPr>
      </w:pPr>
      <w:r>
        <w:t>Sicherheitsunterweisungen für Mitarbeiter durchführen (lassen).</w:t>
      </w:r>
    </w:p>
    <w:sectPr w:rsidR="00EE4E2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92997"/>
    <w:multiLevelType w:val="hybridMultilevel"/>
    <w:tmpl w:val="75EC84AE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5E31A2"/>
    <w:multiLevelType w:val="hybridMultilevel"/>
    <w:tmpl w:val="0D18C6F6"/>
    <w:lvl w:ilvl="0" w:tplc="3B3A9B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BB6"/>
    <w:rsid w:val="0011272B"/>
    <w:rsid w:val="002C3D08"/>
    <w:rsid w:val="005B7D82"/>
    <w:rsid w:val="00735ACF"/>
    <w:rsid w:val="00A25D9F"/>
    <w:rsid w:val="00A64DC9"/>
    <w:rsid w:val="00AB235C"/>
    <w:rsid w:val="00C94BB6"/>
    <w:rsid w:val="00DB6182"/>
    <w:rsid w:val="00DD3A4F"/>
    <w:rsid w:val="00DE1AA9"/>
    <w:rsid w:val="00EE4E2D"/>
    <w:rsid w:val="00FB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94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94BB6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C94B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94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94BB6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C94B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E4364442.dotm</Template>
  <TotalTime>0</TotalTime>
  <Pages>1</Pages>
  <Words>244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Erzbischöfliches Ordinariat München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Biendl, Anke</dc:creator>
  <cp:lastModifiedBy>Biendl, Anke</cp:lastModifiedBy>
  <cp:revision>2</cp:revision>
  <dcterms:created xsi:type="dcterms:W3CDTF">2015-09-09T12:04:00Z</dcterms:created>
  <dcterms:modified xsi:type="dcterms:W3CDTF">2015-09-09T12:04:00Z</dcterms:modified>
</cp:coreProperties>
</file>